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F0939" w14:textId="77777777" w:rsidR="004A7DAC" w:rsidRDefault="004A7DAC" w:rsidP="004A7DAC">
      <w:pPr>
        <w:pStyle w:val="Title"/>
        <w:jc w:val="center"/>
      </w:pPr>
      <w:r>
        <w:t xml:space="preserve">Free State </w:t>
      </w:r>
    </w:p>
    <w:p w14:paraId="31F19FBB" w14:textId="77777777" w:rsidR="00B01F22" w:rsidRDefault="004A7DAC" w:rsidP="004A7DAC">
      <w:pPr>
        <w:pStyle w:val="Title"/>
        <w:jc w:val="center"/>
      </w:pPr>
      <w:r>
        <w:t>track &amp; field</w:t>
      </w:r>
    </w:p>
    <w:p w14:paraId="1D89A27A" w14:textId="1F9EF2AE" w:rsidR="00B01F22" w:rsidRDefault="009D6734" w:rsidP="00740586">
      <w:pPr>
        <w:pStyle w:val="Subtitle"/>
      </w:pPr>
      <w:r>
        <w:rPr>
          <w:noProof/>
          <w:lang w:eastAsia="en-US"/>
        </w:rPr>
        <mc:AlternateContent>
          <mc:Choice Requires="wps">
            <w:drawing>
              <wp:anchor distT="182880" distB="182880" distL="274320" distR="274320" simplePos="0" relativeHeight="251659264" behindDoc="0" locked="0" layoutInCell="1" allowOverlap="0" wp14:anchorId="4F924DFB" wp14:editId="3AC671E5">
                <wp:simplePos x="0" y="0"/>
                <wp:positionH relativeFrom="margin">
                  <wp:posOffset>0</wp:posOffset>
                </wp:positionH>
                <wp:positionV relativeFrom="paragraph">
                  <wp:posOffset>711835</wp:posOffset>
                </wp:positionV>
                <wp:extent cx="2240280" cy="6309995"/>
                <wp:effectExtent l="0" t="0" r="7620" b="18605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40280" cy="6309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142AB0" w14:paraId="396BA383" w14:textId="77777777">
                              <w:trPr>
                                <w:trHeight w:hRule="exact" w:val="6048"/>
                              </w:trPr>
                              <w:tc>
                                <w:tcPr>
                                  <w:tcW w:w="3518" w:type="dxa"/>
                                  <w:shd w:val="clear" w:color="auto" w:fill="E76A1D" w:themeFill="accent1"/>
                                  <w:tcMar>
                                    <w:top w:w="288" w:type="dxa"/>
                                    <w:bottom w:w="288" w:type="dxa"/>
                                  </w:tcMar>
                                </w:tcPr>
                                <w:p w14:paraId="3D697B2B" w14:textId="77777777" w:rsidR="00142AB0" w:rsidRDefault="00142AB0">
                                  <w:pPr>
                                    <w:pStyle w:val="BlockHeading"/>
                                  </w:pPr>
                                  <w:r>
                                    <w:t>how you can help</w:t>
                                  </w:r>
                                </w:p>
                                <w:p w14:paraId="12A6E675" w14:textId="267A81FE" w:rsidR="00142AB0" w:rsidRDefault="00142AB0">
                                  <w:pPr>
                                    <w:pStyle w:val="BlockText"/>
                                  </w:pPr>
                                  <w:r>
                                    <w:t>We have three home meets (including Regionals) this season, and we could use all the help we can get!  If you have time to volunteer, please let Coach Rose know which dates you’re available.</w:t>
                                  </w:r>
                                </w:p>
                                <w:p w14:paraId="27E3D512" w14:textId="77777777" w:rsidR="00142AB0" w:rsidRDefault="00142AB0">
                                  <w:pPr>
                                    <w:pStyle w:val="BlockText"/>
                                  </w:pPr>
                                  <w:r>
                                    <w:t>At home you can help by encouraging your student-athlete to eat right, to sleep well, and to stay hydrated.  Getting rest and good nutrition are two of the most important ways to keep our kids healthy and to help them be successful!</w:t>
                                  </w:r>
                                </w:p>
                                <w:p w14:paraId="6A71E0B7" w14:textId="77777777" w:rsidR="00142AB0" w:rsidRDefault="00142AB0">
                                  <w:pPr>
                                    <w:pStyle w:val="BlockText"/>
                                  </w:pPr>
                                </w:p>
                                <w:p w14:paraId="2DC6A9C5" w14:textId="77777777" w:rsidR="00142AB0" w:rsidRDefault="00142AB0" w:rsidP="004A7DAC">
                                  <w:pPr>
                                    <w:pStyle w:val="BlockText"/>
                                    <w:ind w:left="0"/>
                                  </w:pPr>
                                </w:p>
                              </w:tc>
                            </w:tr>
                            <w:tr w:rsidR="00142AB0" w14:paraId="724AF487" w14:textId="77777777">
                              <w:trPr>
                                <w:trHeight w:hRule="exact" w:val="288"/>
                              </w:trPr>
                              <w:tc>
                                <w:tcPr>
                                  <w:tcW w:w="3518" w:type="dxa"/>
                                </w:tcPr>
                                <w:p w14:paraId="716CB439" w14:textId="77777777" w:rsidR="00142AB0" w:rsidRDefault="00142AB0"/>
                              </w:tc>
                            </w:tr>
                            <w:tr w:rsidR="00142AB0" w14:paraId="0089EC6F" w14:textId="77777777">
                              <w:trPr>
                                <w:trHeight w:hRule="exact" w:val="3312"/>
                              </w:trPr>
                              <w:tc>
                                <w:tcPr>
                                  <w:tcW w:w="3518" w:type="dxa"/>
                                </w:tcPr>
                                <w:p w14:paraId="4093C8C4" w14:textId="77777777" w:rsidR="00142AB0" w:rsidRDefault="00142AB0">
                                  <w:r>
                                    <w:rPr>
                                      <w:noProof/>
                                      <w:lang w:eastAsia="en-US"/>
                                    </w:rPr>
                                    <w:drawing>
                                      <wp:inline distT="0" distB="0" distL="0" distR="0" wp14:anchorId="483110C0" wp14:editId="2E6356B6">
                                        <wp:extent cx="2238374" cy="1678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38374" cy="1678780"/>
                                                </a:xfrm>
                                                <a:prstGeom prst="rect">
                                                  <a:avLst/>
                                                </a:prstGeom>
                                                <a:noFill/>
                                                <a:ln>
                                                  <a:noFill/>
                                                </a:ln>
                                              </pic:spPr>
                                            </pic:pic>
                                          </a:graphicData>
                                        </a:graphic>
                                      </wp:inline>
                                    </w:drawing>
                                  </w:r>
                                </w:p>
                              </w:tc>
                            </w:tr>
                          </w:tbl>
                          <w:p w14:paraId="46402103" w14:textId="77777777" w:rsidR="00142AB0" w:rsidRDefault="00142AB0" w:rsidP="004953F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alt="Description: Text box sidebar for laying out a highlighted story and photo." style="position:absolute;margin-left:0;margin-top:56.05pt;width:176.4pt;height:496.8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142AB0" w14:paraId="396BA383" w14:textId="77777777">
                        <w:trPr>
                          <w:trHeight w:hRule="exact" w:val="6048"/>
                        </w:trPr>
                        <w:tc>
                          <w:tcPr>
                            <w:tcW w:w="3518" w:type="dxa"/>
                            <w:shd w:val="clear" w:color="auto" w:fill="E76A1D" w:themeFill="accent1"/>
                            <w:tcMar>
                              <w:top w:w="288" w:type="dxa"/>
                              <w:bottom w:w="288" w:type="dxa"/>
                            </w:tcMar>
                          </w:tcPr>
                          <w:p w14:paraId="3D697B2B" w14:textId="77777777" w:rsidR="00142AB0" w:rsidRDefault="00142AB0">
                            <w:pPr>
                              <w:pStyle w:val="BlockHeading"/>
                            </w:pPr>
                            <w:r>
                              <w:t>how you can help</w:t>
                            </w:r>
                          </w:p>
                          <w:p w14:paraId="12A6E675" w14:textId="267A81FE" w:rsidR="00142AB0" w:rsidRDefault="00142AB0">
                            <w:pPr>
                              <w:pStyle w:val="BlockText"/>
                            </w:pPr>
                            <w:r>
                              <w:t>We have three home meets (including Regionals) this season, and we could use all the help we can get!  If you have time to volunteer, please let Coach Rose know which dates you’re available.</w:t>
                            </w:r>
                          </w:p>
                          <w:p w14:paraId="27E3D512" w14:textId="77777777" w:rsidR="00142AB0" w:rsidRDefault="00142AB0">
                            <w:pPr>
                              <w:pStyle w:val="BlockText"/>
                            </w:pPr>
                            <w:r>
                              <w:t>At home you can help by encouraging your student-athlete to eat right, to sleep well, and to stay hydrated.  Getting rest and good nutrition are two of the most important ways to keep our kids healthy and to help them be successful!</w:t>
                            </w:r>
                          </w:p>
                          <w:p w14:paraId="6A71E0B7" w14:textId="77777777" w:rsidR="00142AB0" w:rsidRDefault="00142AB0">
                            <w:pPr>
                              <w:pStyle w:val="BlockText"/>
                            </w:pPr>
                          </w:p>
                          <w:p w14:paraId="2DC6A9C5" w14:textId="77777777" w:rsidR="00142AB0" w:rsidRDefault="00142AB0" w:rsidP="004A7DAC">
                            <w:pPr>
                              <w:pStyle w:val="BlockText"/>
                              <w:ind w:left="0"/>
                            </w:pPr>
                          </w:p>
                        </w:tc>
                      </w:tr>
                      <w:tr w:rsidR="00142AB0" w14:paraId="724AF487" w14:textId="77777777">
                        <w:trPr>
                          <w:trHeight w:hRule="exact" w:val="288"/>
                        </w:trPr>
                        <w:tc>
                          <w:tcPr>
                            <w:tcW w:w="3518" w:type="dxa"/>
                          </w:tcPr>
                          <w:p w14:paraId="716CB439" w14:textId="77777777" w:rsidR="00142AB0" w:rsidRDefault="00142AB0"/>
                        </w:tc>
                      </w:tr>
                      <w:tr w:rsidR="00142AB0" w14:paraId="0089EC6F" w14:textId="77777777">
                        <w:trPr>
                          <w:trHeight w:hRule="exact" w:val="3312"/>
                        </w:trPr>
                        <w:tc>
                          <w:tcPr>
                            <w:tcW w:w="3518" w:type="dxa"/>
                          </w:tcPr>
                          <w:p w14:paraId="4093C8C4" w14:textId="77777777" w:rsidR="00142AB0" w:rsidRDefault="00142AB0">
                            <w:r>
                              <w:rPr>
                                <w:noProof/>
                                <w:lang w:eastAsia="en-US"/>
                              </w:rPr>
                              <w:drawing>
                                <wp:inline distT="0" distB="0" distL="0" distR="0" wp14:anchorId="483110C0" wp14:editId="2E6356B6">
                                  <wp:extent cx="2238374" cy="1678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38374" cy="1678780"/>
                                          </a:xfrm>
                                          <a:prstGeom prst="rect">
                                            <a:avLst/>
                                          </a:prstGeom>
                                          <a:noFill/>
                                          <a:ln>
                                            <a:noFill/>
                                          </a:ln>
                                        </pic:spPr>
                                      </pic:pic>
                                    </a:graphicData>
                                  </a:graphic>
                                </wp:inline>
                              </w:drawing>
                            </w:r>
                          </w:p>
                        </w:tc>
                      </w:tr>
                    </w:tbl>
                    <w:p w14:paraId="46402103" w14:textId="77777777" w:rsidR="00142AB0" w:rsidRDefault="00142AB0" w:rsidP="004953F1">
                      <w:pPr>
                        <w:pStyle w:val="Caption"/>
                      </w:pPr>
                    </w:p>
                  </w:txbxContent>
                </v:textbox>
                <w10:wrap type="square" anchorx="margin"/>
              </v:shape>
            </w:pict>
          </mc:Fallback>
        </mc:AlternateContent>
      </w:r>
      <w:r w:rsidR="00A20E1B">
        <w:t>February 13, 2017</w:t>
      </w:r>
    </w:p>
    <w:p w14:paraId="442AD81E" w14:textId="77777777" w:rsidR="00B01F22" w:rsidRDefault="007C0834">
      <w:pPr>
        <w:pStyle w:val="Heading1"/>
      </w:pPr>
      <w:r>
        <w:t>team goals</w:t>
      </w:r>
    </w:p>
    <w:p w14:paraId="3AB1E0C6" w14:textId="785B7076" w:rsidR="00B01F22" w:rsidRDefault="00AE4FA4">
      <w:r>
        <w:t>We</w:t>
      </w:r>
      <w:r w:rsidR="007C0834">
        <w:t xml:space="preserve"> are looking forward to an extreme</w:t>
      </w:r>
      <w:r w:rsidR="00DA12D8">
        <w:t xml:space="preserve">ly successful </w:t>
      </w:r>
      <w:r>
        <w:t>track &amp; field season!</w:t>
      </w:r>
      <w:r w:rsidR="00DA12D8">
        <w:t xml:space="preserve">  With many</w:t>
      </w:r>
      <w:r w:rsidR="007C0834">
        <w:t xml:space="preserve"> of our previous state qu</w:t>
      </w:r>
      <w:r w:rsidR="00DA12D8">
        <w:t>alifiers returning on both</w:t>
      </w:r>
      <w:r w:rsidR="007C0834">
        <w:t xml:space="preserve"> side</w:t>
      </w:r>
      <w:r w:rsidR="00DA12D8">
        <w:t>s</w:t>
      </w:r>
      <w:r w:rsidR="007C0834">
        <w:t>, we should have the opportunity to compete f</w:t>
      </w:r>
      <w:r w:rsidR="00DA12D8">
        <w:t>or state medals an</w:t>
      </w:r>
      <w:r w:rsidR="00A20E1B">
        <w:t>d team meet titles again in 2017</w:t>
      </w:r>
      <w:r w:rsidR="007C0834">
        <w:t xml:space="preserve">. </w:t>
      </w:r>
    </w:p>
    <w:p w14:paraId="5508D8A8" w14:textId="77777777" w:rsidR="00B01F22" w:rsidRDefault="004A7DAC">
      <w:pPr>
        <w:pStyle w:val="Heading2"/>
      </w:pPr>
      <w:r>
        <w:t>Meet Information</w:t>
      </w:r>
    </w:p>
    <w:p w14:paraId="4F6C7EDF" w14:textId="77777777" w:rsidR="00B01F22" w:rsidRDefault="004A7DAC">
      <w:r>
        <w:t>Track &amp; field meets last anywhere between 5 hours for JV and 8 hours for varsity!  Sending snacks and water with your athlete will help them stay energized and prepared.</w:t>
      </w:r>
      <w:r w:rsidR="001A5CAA">
        <w:t xml:space="preserve"> Sometimes there are concession areas, but even when food is available it often does not consist of healthy choices.  </w:t>
      </w:r>
    </w:p>
    <w:p w14:paraId="104C02B0" w14:textId="77777777" w:rsidR="00B01F22" w:rsidRDefault="009D6734">
      <w:pPr>
        <w:pStyle w:val="Heading3"/>
      </w:pPr>
      <w:r>
        <w:t xml:space="preserve">Q: </w:t>
      </w:r>
      <w:r w:rsidR="004A7DAC">
        <w:t>What if a meet is cancelled</w:t>
      </w:r>
      <w:r>
        <w:t>?</w:t>
      </w:r>
    </w:p>
    <w:p w14:paraId="4F0FCCF7" w14:textId="15A13C2B" w:rsidR="00B01F22" w:rsidRDefault="009D6734">
      <w:r>
        <w:t xml:space="preserve">A: </w:t>
      </w:r>
      <w:r w:rsidR="007C0834">
        <w:t>Track &amp; field competes in almost every weather condition except for lightning</w:t>
      </w:r>
      <w:r w:rsidR="005A1856">
        <w:t xml:space="preserve"> or severe storm</w:t>
      </w:r>
      <w:r w:rsidR="007C0834">
        <w:t>.  If a meet is cancelled, w</w:t>
      </w:r>
      <w:r w:rsidR="004A7DAC">
        <w:t xml:space="preserve">e will get information out as soon as </w:t>
      </w:r>
      <w:r w:rsidR="00A20E1B">
        <w:t>possible via Skyward and Remind</w:t>
      </w:r>
      <w:r w:rsidR="004A7DAC">
        <w:t>.  You can also call the school to</w:t>
      </w:r>
      <w:r w:rsidR="005A1856">
        <w:t xml:space="preserve"> get</w:t>
      </w:r>
      <w:r w:rsidR="004A7DAC">
        <w:t xml:space="preserve"> </w:t>
      </w:r>
      <w:r w:rsidR="005A1856">
        <w:t>answers to</w:t>
      </w:r>
      <w:r w:rsidR="004A7DAC">
        <w:t xml:space="preserve"> any questions you may have.  </w:t>
      </w:r>
    </w:p>
    <w:p w14:paraId="2C36EDF5" w14:textId="77777777" w:rsidR="00B01F22" w:rsidRDefault="009D6734">
      <w:pPr>
        <w:pStyle w:val="Heading3"/>
      </w:pPr>
      <w:r>
        <w:t xml:space="preserve">Q: </w:t>
      </w:r>
      <w:r w:rsidR="007C0834">
        <w:t>What kind of equipment does my athlete need</w:t>
      </w:r>
      <w:r>
        <w:t>?</w:t>
      </w:r>
    </w:p>
    <w:p w14:paraId="52539BC1" w14:textId="77777777" w:rsidR="00B01F22" w:rsidRDefault="009D6734">
      <w:r>
        <w:t xml:space="preserve">A: </w:t>
      </w:r>
      <w:r w:rsidR="007C0834">
        <w:t>Basically, your student-athlete will need some kind of training shoe for working out at practice and for competition.  Event specific spikes are something that should be discussed with the event coach.</w:t>
      </w:r>
    </w:p>
    <w:p w14:paraId="6C8B2D74" w14:textId="0A561CB0" w:rsidR="00B01F22" w:rsidRDefault="00740586">
      <w:pPr>
        <w:pStyle w:val="Quote"/>
      </w:pPr>
      <w:r>
        <w:t>Ad Astra Running Store</w:t>
      </w:r>
      <w:r w:rsidR="004A7DAC">
        <w:t xml:space="preserve"> is offering a team discount </w:t>
      </w:r>
      <w:r w:rsidR="007C0834">
        <w:t xml:space="preserve">of 20% off regular priced </w:t>
      </w:r>
      <w:r w:rsidR="00DA12D8">
        <w:t>shoes and spikes</w:t>
      </w:r>
      <w:r w:rsidR="007C0834">
        <w:t xml:space="preserve"> through</w:t>
      </w:r>
      <w:r w:rsidR="00A20E1B">
        <w:t>out the 2017</w:t>
      </w:r>
      <w:r w:rsidR="00DA12D8">
        <w:t xml:space="preserve"> Track &amp; Field season </w:t>
      </w:r>
      <w:r w:rsidR="007C0834">
        <w:t>fo</w:t>
      </w:r>
      <w:r w:rsidR="00DA12D8">
        <w:t xml:space="preserve">r athletes!  Additionally Jock’s </w:t>
      </w:r>
      <w:proofErr w:type="spellStart"/>
      <w:r w:rsidR="00DA12D8">
        <w:t>Nitch</w:t>
      </w:r>
      <w:proofErr w:type="spellEnd"/>
      <w:r w:rsidR="00DA12D8">
        <w:t xml:space="preserve"> offers all LFS students and </w:t>
      </w:r>
      <w:proofErr w:type="gramStart"/>
      <w:r w:rsidR="00DA12D8">
        <w:t>families</w:t>
      </w:r>
      <w:proofErr w:type="gramEnd"/>
      <w:r w:rsidR="00DA12D8">
        <w:t xml:space="preserve"> discounts from 20%-40% off of Adidas merchandise</w:t>
      </w:r>
      <w:r w:rsidR="006544A4">
        <w:t xml:space="preserve"> (excluding KU gear) and Free State apparel</w:t>
      </w:r>
      <w:r w:rsidR="00DA12D8">
        <w:t xml:space="preserve">!  </w:t>
      </w:r>
    </w:p>
    <w:p w14:paraId="325B9C06" w14:textId="77777777" w:rsidR="00B01F22" w:rsidRDefault="007C0834">
      <w:pPr>
        <w:pStyle w:val="Heading1"/>
      </w:pPr>
      <w:r>
        <w:t>varsity and JV meets</w:t>
      </w:r>
    </w:p>
    <w:p w14:paraId="7F7D66C5" w14:textId="77777777" w:rsidR="007C0834" w:rsidRPr="001A5CAA" w:rsidRDefault="007C0834" w:rsidP="00DA12D8">
      <w:pPr>
        <w:ind w:left="4320"/>
        <w:rPr>
          <w:sz w:val="18"/>
          <w:szCs w:val="18"/>
        </w:rPr>
      </w:pPr>
      <w:r w:rsidRPr="001A5CAA">
        <w:rPr>
          <w:sz w:val="18"/>
          <w:szCs w:val="18"/>
        </w:rPr>
        <w:t>In order to qualify for our varsity team, athletes must be in the top two or three spots in their event area (or be on a qualifying relay team).  These spots will fluctuate during the season, so each athlete can move up as the</w:t>
      </w:r>
      <w:r w:rsidR="001A5CAA" w:rsidRPr="001A5CAA">
        <w:rPr>
          <w:sz w:val="18"/>
          <w:szCs w:val="18"/>
        </w:rPr>
        <w:t>ir time and/or marks improve.  However, we will not fill spots with kids who are no</w:t>
      </w:r>
      <w:r w:rsidR="00DA12D8">
        <w:rPr>
          <w:sz w:val="18"/>
          <w:szCs w:val="18"/>
        </w:rPr>
        <w:t xml:space="preserve">t ready to compete.  Safety and </w:t>
      </w:r>
      <w:r w:rsidR="001A5CAA" w:rsidRPr="001A5CAA">
        <w:rPr>
          <w:sz w:val="18"/>
          <w:szCs w:val="18"/>
        </w:rPr>
        <w:t>readiness must come first!</w:t>
      </w:r>
    </w:p>
    <w:p w14:paraId="08DC968B" w14:textId="77777777" w:rsidR="00B01F22" w:rsidRDefault="009D6734">
      <w:pPr>
        <w:pStyle w:val="Heading1"/>
      </w:pPr>
      <w:r>
        <w:rPr>
          <w:noProof/>
          <w:lang w:eastAsia="en-US"/>
        </w:rPr>
        <w:lastRenderedPageBreak/>
        <mc:AlternateContent>
          <mc:Choice Requires="wps">
            <w:drawing>
              <wp:anchor distT="182880" distB="182880" distL="274320" distR="274320" simplePos="0" relativeHeight="251663360" behindDoc="0" locked="0" layoutInCell="1" allowOverlap="0" wp14:anchorId="6A0C449E" wp14:editId="657A0324">
                <wp:simplePos x="0" y="0"/>
                <wp:positionH relativeFrom="margin">
                  <wp:align>left</wp:align>
                </wp:positionH>
                <wp:positionV relativeFrom="margin">
                  <wp:align>top</wp:align>
                </wp:positionV>
                <wp:extent cx="2240280" cy="4914900"/>
                <wp:effectExtent l="0" t="0" r="20320" b="12700"/>
                <wp:wrapSquare wrapText="bothSides"/>
                <wp:docPr id="6" name="Text Box 6"/>
                <wp:cNvGraphicFramePr/>
                <a:graphic xmlns:a="http://schemas.openxmlformats.org/drawingml/2006/main">
                  <a:graphicData uri="http://schemas.microsoft.com/office/word/2010/wordprocessingShape">
                    <wps:wsp>
                      <wps:cNvSpPr txBox="1"/>
                      <wps:spPr>
                        <a:xfrm>
                          <a:off x="0" y="0"/>
                          <a:ext cx="2240280" cy="491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FE31A" w14:textId="77777777" w:rsidR="00142AB0" w:rsidRDefault="00142AB0">
                            <w:pPr>
                              <w:pStyle w:val="NoSpacing"/>
                            </w:pPr>
                            <w:r>
                              <w:rPr>
                                <w:noProof/>
                                <w:lang w:eastAsia="en-US"/>
                              </w:rPr>
                              <w:drawing>
                                <wp:inline distT="0" distB="0" distL="0" distR="0" wp14:anchorId="00C6E7C9" wp14:editId="69B6C848">
                                  <wp:extent cx="1827886" cy="1827886"/>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29941[1].WMF"/>
                                          <pic:cNvPicPr/>
                                        </pic:nvPicPr>
                                        <pic:blipFill>
                                          <a:blip r:embed="rId8">
                                            <a:extLst>
                                              <a:ext uri="{28A0092B-C50C-407E-A947-70E740481C1C}">
                                                <a14:useLocalDpi xmlns:a14="http://schemas.microsoft.com/office/drawing/2010/main" val="0"/>
                                              </a:ext>
                                            </a:extLst>
                                          </a:blip>
                                          <a:stretch>
                                            <a:fillRect/>
                                          </a:stretch>
                                        </pic:blipFill>
                                        <pic:spPr>
                                          <a:xfrm>
                                            <a:off x="0" y="0"/>
                                            <a:ext cx="1827886" cy="1827886"/>
                                          </a:xfrm>
                                          <a:prstGeom prst="rect">
                                            <a:avLst/>
                                          </a:prstGeom>
                                        </pic:spPr>
                                      </pic:pic>
                                    </a:graphicData>
                                  </a:graphic>
                                </wp:inline>
                              </w:drawing>
                            </w:r>
                          </w:p>
                          <w:p w14:paraId="2A8821FB" w14:textId="77777777" w:rsidR="00142AB0" w:rsidRDefault="00142AB0">
                            <w:pPr>
                              <w:pStyle w:val="Caption"/>
                            </w:pPr>
                          </w:p>
                          <w:p w14:paraId="438C633D" w14:textId="77777777" w:rsidR="00142AB0" w:rsidRDefault="00142AB0">
                            <w:pPr>
                              <w:pStyle w:val="ContactHeading"/>
                            </w:pPr>
                            <w:r>
                              <w:t>Contact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text/>
                            </w:sdtPr>
                            <w:sdtContent>
                              <w:p w14:paraId="7BC7F8D1" w14:textId="77777777" w:rsidR="00142AB0" w:rsidRDefault="00142AB0">
                                <w:pPr>
                                  <w:pStyle w:val="ContactInfo"/>
                                  <w:rPr>
                                    <w:rStyle w:val="Strong"/>
                                  </w:rPr>
                                </w:pPr>
                                <w:r>
                                  <w:rPr>
                                    <w:rStyle w:val="Strong"/>
                                  </w:rPr>
                                  <w:t>Free State Track &amp; Field</w:t>
                                </w:r>
                              </w:p>
                            </w:sdtContent>
                          </w:sdt>
                          <w:sdt>
                            <w:sdtPr>
                              <w:alias w:val="Company Address"/>
                              <w:tag w:val=""/>
                              <w:id w:val="-893959507"/>
                              <w:dataBinding w:prefixMappings="xmlns:ns0='http://schemas.microsoft.com/office/2006/coverPageProps' " w:xpath="/ns0:CoverPageProperties[1]/ns0:CompanyAddress[1]" w:storeItemID="{55AF091B-3C7A-41E3-B477-F2FDAA23CFDA}"/>
                              <w:text w:multiLine="1"/>
                            </w:sdtPr>
                            <w:sdtContent>
                              <w:p w14:paraId="41A16C14" w14:textId="77777777" w:rsidR="00142AB0" w:rsidRDefault="00142AB0">
                                <w:pPr>
                                  <w:pStyle w:val="ContactInfo"/>
                                </w:pPr>
                                <w:r>
                                  <w:t>Coach Jordan Rose</w:t>
                                </w:r>
                                <w:r>
                                  <w:br/>
                                  <w:t>4700 Overland Drive</w:t>
                                </w:r>
                                <w:r>
                                  <w:br/>
                                  <w:t>Lawrence, KS 66049</w:t>
                                </w:r>
                              </w:p>
                            </w:sdtContent>
                          </w:sdt>
                          <w:p w14:paraId="68BC025F" w14:textId="77777777" w:rsidR="00142AB0" w:rsidRDefault="00142AB0">
                            <w:pPr>
                              <w:pStyle w:val="ContactInfo"/>
                            </w:pPr>
                            <w:r>
                              <w:t>W: 785.330.4437</w:t>
                            </w:r>
                          </w:p>
                          <w:p w14:paraId="0FB3DED1" w14:textId="77777777" w:rsidR="00142AB0" w:rsidRDefault="00142AB0">
                            <w:pPr>
                              <w:pStyle w:val="ContactInfo"/>
                            </w:pPr>
                            <w:r>
                              <w:t>M: 785.766.6328</w:t>
                            </w:r>
                          </w:p>
                          <w:p w14:paraId="0277A569" w14:textId="77777777" w:rsidR="00142AB0" w:rsidRDefault="00142AB0">
                            <w:pPr>
                              <w:pStyle w:val="ContactInfo"/>
                            </w:pPr>
                            <w:hyperlink r:id="rId9" w:history="1">
                              <w:r w:rsidRPr="00EC5372">
                                <w:rPr>
                                  <w:rStyle w:val="Hyperlink"/>
                                </w:rPr>
                                <w:t>jrose@usd497.org</w:t>
                              </w:r>
                            </w:hyperlink>
                          </w:p>
                          <w:p w14:paraId="43116A70" w14:textId="77777777" w:rsidR="00142AB0" w:rsidRDefault="00142AB0">
                            <w:pPr>
                              <w:pStyle w:val="ContactInfo"/>
                            </w:pPr>
                            <w:hyperlink r:id="rId10" w:history="1">
                              <w:r>
                                <w:rPr>
                                  <w:rStyle w:val="Hyperlink"/>
                                </w:rPr>
                                <w:t>http://www.freestaterunning.com</w:t>
                              </w:r>
                            </w:hyperlink>
                          </w:p>
                          <w:p w14:paraId="1610B2D2" w14:textId="7489D953" w:rsidR="00142AB0" w:rsidRDefault="00142AB0">
                            <w:pPr>
                              <w:pStyle w:val="ContactInfo"/>
                            </w:pPr>
                            <w:r>
                              <w:t xml:space="preserve">To receive team announcements via Remind </w:t>
                            </w:r>
                            <w:proofErr w:type="gramStart"/>
                            <w:r>
                              <w:t>-  Text</w:t>
                            </w:r>
                            <w:proofErr w:type="gramEnd"/>
                            <w:r>
                              <w:t xml:space="preserve"> to: 81010 Message: @</w:t>
                            </w:r>
                            <w:proofErr w:type="spellStart"/>
                            <w:r>
                              <w:t>lfstrack</w:t>
                            </w:r>
                            <w:proofErr w:type="spellEnd"/>
                          </w:p>
                          <w:p w14:paraId="31BBC8FC" w14:textId="75D7310F" w:rsidR="00142AB0" w:rsidRDefault="00142AB0">
                            <w:pPr>
                              <w:pStyle w:val="ContactInfo"/>
                            </w:pPr>
                            <w:r>
                              <w:t xml:space="preserve">Follow us on </w:t>
                            </w:r>
                            <w:proofErr w:type="spellStart"/>
                            <w:r>
                              <w:t>Instagram</w:t>
                            </w:r>
                            <w:proofErr w:type="spellEnd"/>
                            <w:r>
                              <w:t>: @</w:t>
                            </w:r>
                            <w:proofErr w:type="spellStart"/>
                            <w:r>
                              <w:t>lfstrackandfield</w:t>
                            </w:r>
                            <w:proofErr w:type="spellEnd"/>
                          </w:p>
                          <w:p w14:paraId="72781364" w14:textId="77777777" w:rsidR="00142AB0" w:rsidRDefault="00142AB0">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0;width:176.4pt;height:387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" o:allowoverlap="f" filled="f" stroked="f" strokeweight=".5pt">
                <v:textbox inset="0,0,0,0">
                  <w:txbxContent>
                    <w:p w14:paraId="060FE31A" w14:textId="77777777" w:rsidR="00B01F22" w:rsidRDefault="009E48F5">
                      <w:pPr>
                        <w:pStyle w:val="NoSpacing"/>
                      </w:pPr>
                      <w:bookmarkStart w:id="1" w:name="_GoBack"/>
                      <w:r>
                        <w:rPr>
                          <w:noProof/>
                          <w:lang w:eastAsia="en-US"/>
                        </w:rPr>
                        <w:drawing>
                          <wp:inline distT="0" distB="0" distL="0" distR="0" wp14:anchorId="00C6E7C9" wp14:editId="69B6C848">
                            <wp:extent cx="1827886" cy="1827886"/>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29941[1].WMF"/>
                                    <pic:cNvPicPr/>
                                  </pic:nvPicPr>
                                  <pic:blipFill>
                                    <a:blip r:embed="rId11">
                                      <a:extLst>
                                        <a:ext uri="{28A0092B-C50C-407E-A947-70E740481C1C}">
                                          <a14:useLocalDpi xmlns:a14="http://schemas.microsoft.com/office/drawing/2010/main" val="0"/>
                                        </a:ext>
                                      </a:extLst>
                                    </a:blip>
                                    <a:stretch>
                                      <a:fillRect/>
                                    </a:stretch>
                                  </pic:blipFill>
                                  <pic:spPr>
                                    <a:xfrm>
                                      <a:off x="0" y="0"/>
                                      <a:ext cx="1827886" cy="1827886"/>
                                    </a:xfrm>
                                    <a:prstGeom prst="rect">
                                      <a:avLst/>
                                    </a:prstGeom>
                                  </pic:spPr>
                                </pic:pic>
                              </a:graphicData>
                            </a:graphic>
                          </wp:inline>
                        </w:drawing>
                      </w:r>
                    </w:p>
                    <w:p w14:paraId="2A8821FB" w14:textId="77777777" w:rsidR="00B01F22" w:rsidRDefault="00B01F22">
                      <w:pPr>
                        <w:pStyle w:val="Caption"/>
                      </w:pPr>
                    </w:p>
                    <w:p w14:paraId="438C633D" w14:textId="77777777" w:rsidR="00B01F22" w:rsidRDefault="009D6734">
                      <w:pPr>
                        <w:pStyle w:val="ContactHeading"/>
                      </w:pPr>
                      <w:r>
                        <w:t>Contact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text/>
                      </w:sdtPr>
                      <w:sdtEndPr>
                        <w:rPr>
                          <w:rStyle w:val="Strong"/>
                        </w:rPr>
                      </w:sdtEndPr>
                      <w:sdtContent>
                        <w:p w14:paraId="7BC7F8D1" w14:textId="77777777" w:rsidR="00B01F22" w:rsidRDefault="009D6734">
                          <w:pPr>
                            <w:pStyle w:val="ContactInfo"/>
                            <w:rPr>
                              <w:rStyle w:val="Strong"/>
                            </w:rPr>
                          </w:pPr>
                          <w:r>
                            <w:rPr>
                              <w:rStyle w:val="Strong"/>
                            </w:rPr>
                            <w:t>Free State Track &amp; Field</w:t>
                          </w:r>
                        </w:p>
                      </w:sdtContent>
                    </w:sdt>
                    <w:sdt>
                      <w:sdtPr>
                        <w:alias w:val="Company Address"/>
                        <w:tag w:val=""/>
                        <w:id w:val="-893959507"/>
                        <w:dataBinding w:prefixMappings="xmlns:ns0='http://schemas.microsoft.com/office/2006/coverPageProps' " w:xpath="/ns0:CoverPageProperties[1]/ns0:CompanyAddress[1]" w:storeItemID="{55AF091B-3C7A-41E3-B477-F2FDAA23CFDA}"/>
                        <w:text w:multiLine="1"/>
                      </w:sdtPr>
                      <w:sdtEndPr/>
                      <w:sdtContent>
                        <w:p w14:paraId="41A16C14" w14:textId="77777777" w:rsidR="00B01F22" w:rsidRDefault="001A5CAA">
                          <w:pPr>
                            <w:pStyle w:val="ContactInfo"/>
                          </w:pPr>
                          <w:r>
                            <w:t>Coach Jordan Rose</w:t>
                          </w:r>
                          <w:r>
                            <w:br/>
                            <w:t>4700 Overland Drive</w:t>
                          </w:r>
                          <w:r>
                            <w:br/>
                            <w:t>Lawrence, KS 66049</w:t>
                          </w:r>
                        </w:p>
                      </w:sdtContent>
                    </w:sdt>
                    <w:p w14:paraId="68BC025F" w14:textId="77777777" w:rsidR="00B01F22" w:rsidRDefault="009D6734">
                      <w:pPr>
                        <w:pStyle w:val="ContactInfo"/>
                      </w:pPr>
                      <w:r>
                        <w:t>W: 785.330.4437</w:t>
                      </w:r>
                    </w:p>
                    <w:p w14:paraId="0FB3DED1" w14:textId="77777777" w:rsidR="009D6734" w:rsidRDefault="009D6734">
                      <w:pPr>
                        <w:pStyle w:val="ContactInfo"/>
                      </w:pPr>
                      <w:r>
                        <w:t>M: 785.766.6328</w:t>
                      </w:r>
                    </w:p>
                    <w:p w14:paraId="0277A569" w14:textId="77777777" w:rsidR="00B01F22" w:rsidRDefault="00A20E1B">
                      <w:pPr>
                        <w:pStyle w:val="ContactInfo"/>
                      </w:pPr>
                      <w:hyperlink r:id="rId12" w:history="1">
                        <w:r w:rsidR="009D6734" w:rsidRPr="00EC5372">
                          <w:rPr>
                            <w:rStyle w:val="Hyperlink"/>
                          </w:rPr>
                          <w:t>jrose@usd497.org</w:t>
                        </w:r>
                      </w:hyperlink>
                    </w:p>
                    <w:p w14:paraId="43116A70" w14:textId="77777777" w:rsidR="009D6734" w:rsidRDefault="00A20E1B">
                      <w:pPr>
                        <w:pStyle w:val="ContactInfo"/>
                      </w:pPr>
                      <w:hyperlink r:id="rId13" w:history="1">
                        <w:r w:rsidR="00DA12D8">
                          <w:rPr>
                            <w:rStyle w:val="Hyperlink"/>
                          </w:rPr>
                          <w:t>http://www.freestaterunning.com</w:t>
                        </w:r>
                      </w:hyperlink>
                    </w:p>
                    <w:p w14:paraId="1610B2D2" w14:textId="7489D953" w:rsidR="00740586" w:rsidRDefault="00740586">
                      <w:pPr>
                        <w:pStyle w:val="ContactInfo"/>
                      </w:pPr>
                      <w:r>
                        <w:t>To receive team announcements</w:t>
                      </w:r>
                      <w:r w:rsidR="00A20E1B">
                        <w:t xml:space="preserve"> via Remind </w:t>
                      </w:r>
                      <w:proofErr w:type="gramStart"/>
                      <w:r w:rsidR="00A20E1B">
                        <w:t>-  Text</w:t>
                      </w:r>
                      <w:proofErr w:type="gramEnd"/>
                      <w:r w:rsidR="00A20E1B">
                        <w:t xml:space="preserve"> to: 81010 </w:t>
                      </w:r>
                      <w:r>
                        <w:t>Message: @</w:t>
                      </w:r>
                      <w:proofErr w:type="spellStart"/>
                      <w:r>
                        <w:t>lfstrack</w:t>
                      </w:r>
                      <w:proofErr w:type="spellEnd"/>
                    </w:p>
                    <w:p w14:paraId="31BBC8FC" w14:textId="75D7310F" w:rsidR="00A20E1B" w:rsidRDefault="00A20E1B">
                      <w:pPr>
                        <w:pStyle w:val="ContactInfo"/>
                      </w:pPr>
                      <w:r>
                        <w:t xml:space="preserve">Follow us on </w:t>
                      </w:r>
                      <w:proofErr w:type="spellStart"/>
                      <w:r>
                        <w:t>Instagram</w:t>
                      </w:r>
                      <w:proofErr w:type="spellEnd"/>
                      <w:r>
                        <w:t>: @</w:t>
                      </w:r>
                      <w:proofErr w:type="spellStart"/>
                      <w:r>
                        <w:t>lfstrackandfield</w:t>
                      </w:r>
                      <w:proofErr w:type="spellEnd"/>
                    </w:p>
                    <w:p w14:paraId="72781364" w14:textId="77777777" w:rsidR="009D6734" w:rsidRDefault="009D6734">
                      <w:pPr>
                        <w:pStyle w:val="ContactInfo"/>
                      </w:pPr>
                    </w:p>
                    <w:bookmarkEnd w:id="1"/>
                  </w:txbxContent>
                </v:textbox>
                <w10:wrap type="square" anchorx="margin" anchory="margin"/>
              </v:shape>
            </w:pict>
          </mc:Fallback>
        </mc:AlternateContent>
      </w:r>
      <w:r w:rsidR="007C0834">
        <w:rPr>
          <w:noProof/>
          <w:lang w:eastAsia="en-US"/>
        </w:rPr>
        <w:t>fundraiser</w:t>
      </w:r>
    </w:p>
    <w:p w14:paraId="11881975" w14:textId="4E914656" w:rsidR="00B01F22" w:rsidRDefault="007C0834">
      <w:pPr>
        <w:rPr>
          <w:noProof/>
        </w:rPr>
      </w:pPr>
      <w:r>
        <w:rPr>
          <w:noProof/>
        </w:rPr>
        <w:t>Due to o</w:t>
      </w:r>
      <w:r w:rsidR="00A20E1B">
        <w:rPr>
          <w:noProof/>
        </w:rPr>
        <w:t>ur fundraising efforts from previous</w:t>
      </w:r>
      <w:r>
        <w:rPr>
          <w:noProof/>
        </w:rPr>
        <w:t xml:space="preserve"> year, we have been able to purchase </w:t>
      </w:r>
      <w:r w:rsidR="00740586">
        <w:rPr>
          <w:noProof/>
        </w:rPr>
        <w:t>new uniforms</w:t>
      </w:r>
      <w:r w:rsidR="00DA12D8">
        <w:rPr>
          <w:noProof/>
        </w:rPr>
        <w:t>, throwing i</w:t>
      </w:r>
      <w:r w:rsidR="00740586">
        <w:rPr>
          <w:noProof/>
        </w:rPr>
        <w:t>mplements, vault poles</w:t>
      </w:r>
      <w:r w:rsidR="00DA12D8">
        <w:rPr>
          <w:noProof/>
        </w:rPr>
        <w:t xml:space="preserve">, </w:t>
      </w:r>
      <w:r w:rsidR="00142AB0">
        <w:rPr>
          <w:noProof/>
        </w:rPr>
        <w:t xml:space="preserve">conditioning equipment, </w:t>
      </w:r>
      <w:bookmarkStart w:id="0" w:name="_GoBack"/>
      <w:bookmarkEnd w:id="0"/>
      <w:r w:rsidR="00DA12D8">
        <w:rPr>
          <w:noProof/>
        </w:rPr>
        <w:t xml:space="preserve">and </w:t>
      </w:r>
      <w:r w:rsidR="00740586">
        <w:rPr>
          <w:noProof/>
        </w:rPr>
        <w:t>cross bars</w:t>
      </w:r>
      <w:r>
        <w:rPr>
          <w:noProof/>
        </w:rPr>
        <w:t>.</w:t>
      </w:r>
      <w:r w:rsidR="00740586">
        <w:rPr>
          <w:noProof/>
        </w:rPr>
        <w:t xml:space="preserve">  This year, we are asking each student athlete to bring $20 to pay for a team tshirt and team pizza feed in lieu of a fundraiser.</w:t>
      </w:r>
      <w:r>
        <w:rPr>
          <w:noProof/>
        </w:rPr>
        <w:t xml:space="preserve">  </w:t>
      </w:r>
    </w:p>
    <w:p w14:paraId="2D455181" w14:textId="77777777" w:rsidR="001A5CAA" w:rsidRDefault="001A5CAA">
      <w:pPr>
        <w:pStyle w:val="Heading1"/>
      </w:pPr>
      <w:r>
        <w:t>Meet and practice Expectations</w:t>
      </w:r>
    </w:p>
    <w:p w14:paraId="57549DF3" w14:textId="39029256" w:rsidR="001A5CAA" w:rsidRDefault="001A5CAA" w:rsidP="001A5CAA">
      <w:pPr>
        <w:rPr>
          <w:noProof/>
        </w:rPr>
      </w:pPr>
      <w:r>
        <w:rPr>
          <w:noProof/>
        </w:rPr>
        <w:t>All athletes are expected to remain at their meets for the entirety of the competition.  For example, the 2-milers wait until the second to last event of the meet to compete, supporting and encouraging their teammates; they  should be able to expect the same support.  We will have practice even when a meet occurs; when varsity meets happen, the JV team will have practice and vice versa.  Athletes are expected to follow the practice schedule</w:t>
      </w:r>
      <w:r w:rsidR="00146EC6">
        <w:rPr>
          <w:noProof/>
        </w:rPr>
        <w:t xml:space="preserve"> and to compete in events that have been</w:t>
      </w:r>
      <w:r>
        <w:rPr>
          <w:noProof/>
        </w:rPr>
        <w:t xml:space="preserve"> arranged by their event coaches</w:t>
      </w:r>
      <w:r w:rsidR="00AE4FA4">
        <w:rPr>
          <w:noProof/>
        </w:rPr>
        <w:t>.  Additionally we will be asking JV athletes to participate and work at our Barrier Breakers Meet</w:t>
      </w:r>
      <w:r w:rsidR="00740586">
        <w:rPr>
          <w:noProof/>
        </w:rPr>
        <w:t xml:space="preserve"> and Regionals</w:t>
      </w:r>
      <w:r w:rsidR="00AE4FA4">
        <w:rPr>
          <w:noProof/>
        </w:rPr>
        <w:t xml:space="preserve">, and Varsity athletes will be expected to work the JV home meet.  </w:t>
      </w:r>
    </w:p>
    <w:p w14:paraId="643C562E" w14:textId="77777777" w:rsidR="00146EC6" w:rsidRPr="001A5CAA" w:rsidRDefault="00146EC6" w:rsidP="001A5CAA"/>
    <w:p w14:paraId="79C319EB" w14:textId="77777777" w:rsidR="00B01F22" w:rsidRDefault="009D6734">
      <w:pPr>
        <w:pStyle w:val="Heading1"/>
      </w:pPr>
      <w:r>
        <w:t>any other question</w:t>
      </w:r>
      <w:r w:rsidR="005A1856">
        <w:t>s</w:t>
      </w:r>
      <w:r>
        <w:t>?</w:t>
      </w:r>
    </w:p>
    <w:p w14:paraId="4CC64C33" w14:textId="77777777" w:rsidR="00B01F22" w:rsidRDefault="009D6734" w:rsidP="00AE4FA4">
      <w:pPr>
        <w:ind w:left="4320"/>
        <w:rPr>
          <w:noProof/>
        </w:rPr>
      </w:pPr>
      <w:r>
        <w:rPr>
          <w:noProof/>
        </w:rPr>
        <w:t>Each event coach is the specialist in his/her area, so please contact him/her if you have any questions regarding equipment needed or specifics about your athlete’s performance.  Our coaches’ information (email and phone) are available by calling the school or by visiting the school’s website.  Any other questions, please feel free to contact me.</w:t>
      </w:r>
    </w:p>
    <w:p w14:paraId="6E6615DE" w14:textId="77777777" w:rsidR="005A1856" w:rsidRDefault="005A1856" w:rsidP="00146EC6">
      <w:pPr>
        <w:pStyle w:val="NoSpacing"/>
        <w:ind w:left="3600" w:firstLine="720"/>
        <w:rPr>
          <w:noProof/>
        </w:rPr>
      </w:pPr>
      <w:r>
        <w:rPr>
          <w:noProof/>
        </w:rPr>
        <w:t>Coach Darrell Andrew: javelin</w:t>
      </w:r>
    </w:p>
    <w:p w14:paraId="5D61E194" w14:textId="77777777" w:rsidR="005A1856" w:rsidRDefault="00DA12D8" w:rsidP="00146EC6">
      <w:pPr>
        <w:pStyle w:val="NoSpacing"/>
        <w:ind w:left="4320"/>
        <w:rPr>
          <w:noProof/>
        </w:rPr>
      </w:pPr>
      <w:r>
        <w:rPr>
          <w:noProof/>
        </w:rPr>
        <w:t>Coach Joanna Romito</w:t>
      </w:r>
      <w:r w:rsidR="005A1856">
        <w:rPr>
          <w:noProof/>
        </w:rPr>
        <w:t xml:space="preserve">: </w:t>
      </w:r>
      <w:r>
        <w:rPr>
          <w:noProof/>
        </w:rPr>
        <w:t xml:space="preserve">girls’ </w:t>
      </w:r>
      <w:r w:rsidR="005A1856">
        <w:rPr>
          <w:noProof/>
        </w:rPr>
        <w:t>sprints</w:t>
      </w:r>
      <w:r>
        <w:rPr>
          <w:noProof/>
        </w:rPr>
        <w:t xml:space="preserve"> and jumps</w:t>
      </w:r>
    </w:p>
    <w:p w14:paraId="0F17D564" w14:textId="77777777" w:rsidR="005A1856" w:rsidRDefault="00DA12D8" w:rsidP="00146EC6">
      <w:pPr>
        <w:pStyle w:val="NoSpacing"/>
        <w:ind w:left="3600" w:firstLine="720"/>
        <w:rPr>
          <w:noProof/>
        </w:rPr>
      </w:pPr>
      <w:r>
        <w:rPr>
          <w:noProof/>
        </w:rPr>
        <w:t>Coach Adam Leitel: boys’ sprints and jumps</w:t>
      </w:r>
    </w:p>
    <w:p w14:paraId="20622304" w14:textId="70215E47" w:rsidR="005A1856" w:rsidRDefault="00A20E1B" w:rsidP="00146EC6">
      <w:pPr>
        <w:pStyle w:val="NoSpacing"/>
        <w:ind w:left="3600" w:firstLine="720"/>
        <w:rPr>
          <w:noProof/>
        </w:rPr>
      </w:pPr>
      <w:r>
        <w:rPr>
          <w:noProof/>
        </w:rPr>
        <w:t>Coach Kain Anderson</w:t>
      </w:r>
      <w:r w:rsidR="00740586">
        <w:rPr>
          <w:noProof/>
        </w:rPr>
        <w:t xml:space="preserve">: distance </w:t>
      </w:r>
    </w:p>
    <w:p w14:paraId="6FE60114" w14:textId="77777777" w:rsidR="005A1856" w:rsidRDefault="005A1856" w:rsidP="00146EC6">
      <w:pPr>
        <w:pStyle w:val="NoSpacing"/>
        <w:ind w:left="3600" w:firstLine="720"/>
        <w:rPr>
          <w:noProof/>
        </w:rPr>
      </w:pPr>
      <w:r>
        <w:rPr>
          <w:noProof/>
        </w:rPr>
        <w:t>Coach Phillip Mitchell: pole vault</w:t>
      </w:r>
    </w:p>
    <w:p w14:paraId="65C4580C" w14:textId="495B9A62" w:rsidR="005A1856" w:rsidRDefault="005A1856" w:rsidP="00146EC6">
      <w:pPr>
        <w:pStyle w:val="NoSpacing"/>
        <w:ind w:left="3600" w:firstLine="720"/>
        <w:rPr>
          <w:noProof/>
        </w:rPr>
      </w:pPr>
      <w:r>
        <w:rPr>
          <w:noProof/>
        </w:rPr>
        <w:t>Coach Jordan Rose: hurdles</w:t>
      </w:r>
      <w:r w:rsidR="00740586">
        <w:rPr>
          <w:noProof/>
        </w:rPr>
        <w:t xml:space="preserve"> and high jump</w:t>
      </w:r>
    </w:p>
    <w:p w14:paraId="2093578C" w14:textId="43381186" w:rsidR="005A1856" w:rsidRDefault="00A20E1B" w:rsidP="00AE4FA4">
      <w:pPr>
        <w:pStyle w:val="NoSpacing"/>
        <w:ind w:left="3600" w:firstLine="720"/>
        <w:rPr>
          <w:noProof/>
        </w:rPr>
      </w:pPr>
      <w:r>
        <w:rPr>
          <w:noProof/>
        </w:rPr>
        <w:t>Coach Mike Evans</w:t>
      </w:r>
      <w:r w:rsidR="005A1856">
        <w:rPr>
          <w:noProof/>
        </w:rPr>
        <w:t>: shot put and discus</w:t>
      </w:r>
    </w:p>
    <w:sectPr w:rsidR="005A1856">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AC"/>
    <w:rsid w:val="00142AB0"/>
    <w:rsid w:val="00146EC6"/>
    <w:rsid w:val="001A5CAA"/>
    <w:rsid w:val="004953F1"/>
    <w:rsid w:val="004A7DAC"/>
    <w:rsid w:val="005A1856"/>
    <w:rsid w:val="006544A4"/>
    <w:rsid w:val="00740586"/>
    <w:rsid w:val="007C0834"/>
    <w:rsid w:val="00906B04"/>
    <w:rsid w:val="009D6734"/>
    <w:rsid w:val="009D7593"/>
    <w:rsid w:val="009E48F5"/>
    <w:rsid w:val="00A20E1B"/>
    <w:rsid w:val="00AE4FA4"/>
    <w:rsid w:val="00B01F22"/>
    <w:rsid w:val="00DA12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92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9D6734"/>
    <w:rPr>
      <w:color w:val="3E84A3" w:themeColor="hyperlink"/>
      <w:u w:val="single"/>
    </w:rPr>
  </w:style>
  <w:style w:type="character" w:styleId="FollowedHyperlink">
    <w:name w:val="FollowedHyperlink"/>
    <w:basedOn w:val="DefaultParagraphFont"/>
    <w:uiPriority w:val="99"/>
    <w:semiHidden/>
    <w:unhideWhenUsed/>
    <w:rsid w:val="00DA12D8"/>
    <w:rPr>
      <w:color w:val="784869"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9D6734"/>
    <w:rPr>
      <w:color w:val="3E84A3" w:themeColor="hyperlink"/>
      <w:u w:val="single"/>
    </w:rPr>
  </w:style>
  <w:style w:type="character" w:styleId="FollowedHyperlink">
    <w:name w:val="FollowedHyperlink"/>
    <w:basedOn w:val="DefaultParagraphFont"/>
    <w:uiPriority w:val="99"/>
    <w:semiHidden/>
    <w:unhideWhenUsed/>
    <w:rsid w:val="00DA12D8"/>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WMF"/><Relationship Id="rId12" Type="http://schemas.openxmlformats.org/officeDocument/2006/relationships/hyperlink" Target="mailto:jrose@usd497.org" TargetMode="External"/><Relationship Id="rId13" Type="http://schemas.openxmlformats.org/officeDocument/2006/relationships/hyperlink" Target="http://www.freestaterunning.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WMF"/><Relationship Id="rId9" Type="http://schemas.openxmlformats.org/officeDocument/2006/relationships/hyperlink" Target="mailto:jrose@usd497.org" TargetMode="External"/><Relationship Id="rId10" Type="http://schemas.openxmlformats.org/officeDocument/2006/relationships/hyperlink" Target="http://www.freestaterunning.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se\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Coach Jordan Rose
4700 Overland Drive
Lawrence, KS 66049</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\Users\jrose\AppData\Roaming\Microsoft\Templates\Newsletter.dotx</Template>
  <TotalTime>17</TotalTime>
  <Pages>2</Pages>
  <Words>526</Words>
  <Characters>3002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Free State Track &amp; Field</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Rose</dc:creator>
  <cp:keywords/>
  <cp:lastModifiedBy>Jordan Rose</cp:lastModifiedBy>
  <cp:revision>3</cp:revision>
  <cp:lastPrinted>2017-02-01T18:25:00Z</cp:lastPrinted>
  <dcterms:created xsi:type="dcterms:W3CDTF">2017-02-01T18:25:00Z</dcterms:created>
  <dcterms:modified xsi:type="dcterms:W3CDTF">2017-02-01T19:58:00Z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